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B02" w:rsidRPr="000A4FD3" w:rsidRDefault="00293B02" w:rsidP="000A4FD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A4FD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Информация</w:t>
      </w:r>
    </w:p>
    <w:p w:rsidR="00293B02" w:rsidRPr="000A4FD3" w:rsidRDefault="00293B02" w:rsidP="000A4FD3">
      <w:pPr>
        <w:shd w:val="clear" w:color="auto" w:fill="FFFFFF"/>
        <w:spacing w:before="100" w:beforeAutospacing="1" w:after="100" w:afterAutospacing="1" w:line="240" w:lineRule="auto"/>
        <w:ind w:left="78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A4FD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 мероприятиях по апробации Всероссийского физкультурно-спортивного комплекса «Готов к труду и обороне» (ГТО)</w:t>
      </w:r>
    </w:p>
    <w:p w:rsidR="00293B02" w:rsidRPr="000A4FD3" w:rsidRDefault="00293B02" w:rsidP="000A4FD3">
      <w:pPr>
        <w:shd w:val="clear" w:color="auto" w:fill="FFFFFF"/>
        <w:spacing w:before="100" w:beforeAutospacing="1" w:after="331" w:line="240" w:lineRule="auto"/>
        <w:ind w:left="402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A4FD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образовательных организациях </w:t>
      </w:r>
      <w:r w:rsidRPr="000A4FD3">
        <w:rPr>
          <w:rFonts w:ascii="Times New Roman" w:hAnsi="Times New Roman" w:cs="Times New Roman"/>
          <w:color w:val="000000"/>
          <w:sz w:val="24"/>
          <w:szCs w:val="24"/>
          <w:lang w:val="tt-RU" w:eastAsia="ru-RU"/>
        </w:rPr>
        <w:t xml:space="preserve">МБОУ </w:t>
      </w:r>
      <w:r>
        <w:rPr>
          <w:rFonts w:ascii="Times New Roman" w:hAnsi="Times New Roman" w:cs="Times New Roman"/>
          <w:color w:val="000000"/>
          <w:sz w:val="24"/>
          <w:szCs w:val="24"/>
          <w:lang w:val="tt-RU" w:eastAsia="ru-RU"/>
        </w:rPr>
        <w:t xml:space="preserve"> “Суксинская СОШ”</w:t>
      </w:r>
      <w:bookmarkStart w:id="0" w:name="_GoBack"/>
      <w:bookmarkEnd w:id="0"/>
    </w:p>
    <w:p w:rsidR="00293B02" w:rsidRPr="000A4FD3" w:rsidRDefault="00293B02" w:rsidP="000A4FD3">
      <w:pPr>
        <w:shd w:val="clear" w:color="auto" w:fill="FFFFFF"/>
        <w:spacing w:before="100" w:beforeAutospacing="1" w:after="100" w:afterAutospacing="1" w:line="240" w:lineRule="auto"/>
        <w:ind w:left="798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A4FD3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Информация</w:t>
      </w:r>
    </w:p>
    <w:p w:rsidR="00293B02" w:rsidRDefault="00293B02" w:rsidP="000A4FD3">
      <w:pPr>
        <w:shd w:val="clear" w:color="auto" w:fill="FFFFFF"/>
        <w:spacing w:before="100" w:beforeAutospacing="1" w:line="240" w:lineRule="auto"/>
        <w:ind w:left="4027" w:right="2645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0A4FD3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о сдаче нормативов Всероссийского физкультурно-спортивного комплекса Готов к труду и обороне (ГТО) обучающимися общеобразовательных организаций</w:t>
      </w:r>
    </w:p>
    <w:p w:rsidR="00293B02" w:rsidRPr="007015AD" w:rsidRDefault="00293B02" w:rsidP="007015AD">
      <w:pPr>
        <w:shd w:val="clear" w:color="auto" w:fill="FFFFFF"/>
        <w:spacing w:before="100" w:beforeAutospacing="1" w:line="240" w:lineRule="auto"/>
        <w:ind w:left="4027" w:right="264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015AD">
        <w:rPr>
          <w:rFonts w:ascii="Times New Roman" w:hAnsi="Times New Roman" w:cs="Times New Roman"/>
          <w:b/>
          <w:bCs/>
          <w:color w:val="000000"/>
          <w:sz w:val="20"/>
          <w:szCs w:val="20"/>
          <w:lang w:eastAsia="ru-RU"/>
        </w:rPr>
        <w:t>МБОУ «Суксинская СОШ»</w:t>
      </w:r>
    </w:p>
    <w:tbl>
      <w:tblPr>
        <w:tblW w:w="14790" w:type="dxa"/>
        <w:tblCellSpacing w:w="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48"/>
        <w:gridCol w:w="2548"/>
        <w:gridCol w:w="1679"/>
        <w:gridCol w:w="1772"/>
        <w:gridCol w:w="1385"/>
        <w:gridCol w:w="1524"/>
        <w:gridCol w:w="1222"/>
        <w:gridCol w:w="1727"/>
        <w:gridCol w:w="1727"/>
      </w:tblGrid>
      <w:tr w:rsidR="00293B02" w:rsidRPr="00A37CD2">
        <w:trPr>
          <w:tblCellSpacing w:w="0" w:type="dxa"/>
        </w:trPr>
        <w:tc>
          <w:tcPr>
            <w:tcW w:w="220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ind w:left="11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общеобразовательных организаций в районе</w:t>
            </w:r>
          </w:p>
        </w:tc>
        <w:tc>
          <w:tcPr>
            <w:tcW w:w="211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общеобразовательных организаций в районе, приступивших к сдаче нормативов</w:t>
            </w:r>
          </w:p>
        </w:tc>
        <w:tc>
          <w:tcPr>
            <w:tcW w:w="132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обучающихся основной группы </w:t>
            </w:r>
            <w:r w:rsidRPr="000A4FD3">
              <w:rPr>
                <w:rFonts w:ascii="Candara" w:hAnsi="Candara" w:cs="Candara"/>
                <w:color w:val="000000"/>
                <w:sz w:val="24"/>
                <w:szCs w:val="24"/>
                <w:lang w:eastAsia="ru-RU"/>
              </w:rPr>
              <w:t>по</w:t>
            </w:r>
            <w:r>
              <w:rPr>
                <w:rFonts w:ascii="Candara" w:hAnsi="Candara" w:cs="Candara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физической культуре, допущенных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 сдаче нормативов</w:t>
            </w:r>
          </w:p>
          <w:p w:rsidR="00293B02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93B02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обучающихся основной группы 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физической культуре, приступивших к сдаче нормативов</w:t>
            </w:r>
          </w:p>
        </w:tc>
        <w:tc>
          <w:tcPr>
            <w:tcW w:w="354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обучающихся основной группы по физической культуре, справившихся с выполнением нормативов в полном объеме</w:t>
            </w:r>
          </w:p>
        </w:tc>
        <w:tc>
          <w:tcPr>
            <w:tcW w:w="136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обучающихся основной группы </w:t>
            </w:r>
            <w:r w:rsidRPr="000A4FD3">
              <w:rPr>
                <w:rFonts w:ascii="Candara" w:hAnsi="Candara" w:cs="Candara"/>
                <w:color w:val="000000"/>
                <w:sz w:val="24"/>
                <w:szCs w:val="24"/>
                <w:lang w:eastAsia="ru-RU"/>
              </w:rPr>
              <w:t>по</w:t>
            </w:r>
            <w:r>
              <w:rPr>
                <w:rFonts w:ascii="Candara" w:hAnsi="Candara" w:cs="Candara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физической культуре, справившихся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выполнением нормативов не в полном объеме</w:t>
            </w:r>
          </w:p>
        </w:tc>
        <w:tc>
          <w:tcPr>
            <w:tcW w:w="135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обучающихся основной группы по физической культуре, не справившихся с выполнением норматив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</w:p>
        </w:tc>
      </w:tr>
      <w:tr w:rsidR="00293B02" w:rsidRPr="00A37CD2">
        <w:trPr>
          <w:trHeight w:val="2460"/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vAlign w:val="center"/>
          </w:tcPr>
          <w:p w:rsidR="00293B02" w:rsidRPr="000A4FD3" w:rsidRDefault="00293B02" w:rsidP="000A4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vAlign w:val="center"/>
          </w:tcPr>
          <w:p w:rsidR="00293B02" w:rsidRPr="000A4FD3" w:rsidRDefault="00293B02" w:rsidP="000A4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vAlign w:val="center"/>
          </w:tcPr>
          <w:p w:rsidR="00293B02" w:rsidRPr="000A4FD3" w:rsidRDefault="00293B02" w:rsidP="000A4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vAlign w:val="center"/>
          </w:tcPr>
          <w:p w:rsidR="00293B02" w:rsidRPr="000A4FD3" w:rsidRDefault="00293B02" w:rsidP="000A4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Бронзовый</w:t>
            </w:r>
          </w:p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117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Серебряный</w:t>
            </w:r>
          </w:p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Золотой</w:t>
            </w:r>
          </w:p>
          <w:p w:rsidR="00293B02" w:rsidRPr="000A4FD3" w:rsidRDefault="00293B02" w:rsidP="000A4FD3">
            <w:pPr>
              <w:spacing w:before="100" w:beforeAutospacing="1" w:after="100" w:afterAutospacing="1" w:line="240" w:lineRule="auto"/>
              <w:ind w:left="14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:rsidR="00293B02" w:rsidRPr="000A4FD3" w:rsidRDefault="00293B02" w:rsidP="000A4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:rsidR="00293B02" w:rsidRPr="000A4FD3" w:rsidRDefault="00293B02" w:rsidP="000A4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3B02" w:rsidRPr="00A37CD2">
        <w:trPr>
          <w:trHeight w:val="585"/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ind w:left="11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ind w:left="14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:rsidR="00293B02" w:rsidRPr="000A4FD3" w:rsidRDefault="00293B02" w:rsidP="000A4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:rsidR="00293B02" w:rsidRPr="000A4FD3" w:rsidRDefault="00293B02" w:rsidP="000A4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93B02" w:rsidRPr="00A37CD2">
        <w:trPr>
          <w:tblCellSpacing w:w="0" w:type="dxa"/>
        </w:trPr>
        <w:tc>
          <w:tcPr>
            <w:tcW w:w="2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0A4F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93B02" w:rsidRPr="000A4FD3" w:rsidRDefault="00293B02" w:rsidP="000A4FD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93B02" w:rsidRPr="000A4FD3" w:rsidRDefault="00293B02" w:rsidP="000A4FD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A4FD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Информация о сдаче нормативов осенней сессии в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МБОУ Суксинская СОШ</w:t>
      </w:r>
    </w:p>
    <w:p w:rsidR="00293B02" w:rsidRPr="000A4FD3" w:rsidRDefault="00293B02" w:rsidP="000A4FD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4790" w:type="dxa"/>
        <w:tblCellSpacing w:w="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842"/>
        <w:gridCol w:w="1860"/>
        <w:gridCol w:w="1710"/>
        <w:gridCol w:w="1768"/>
        <w:gridCol w:w="1904"/>
        <w:gridCol w:w="3060"/>
        <w:gridCol w:w="2646"/>
      </w:tblGrid>
      <w:tr w:rsidR="00293B02" w:rsidRPr="00A37CD2">
        <w:trPr>
          <w:tblCellSpacing w:w="0" w:type="dxa"/>
        </w:trPr>
        <w:tc>
          <w:tcPr>
            <w:tcW w:w="184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обучающихся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 группы по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физической культуре,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приступивших к сдаче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норматива</w:t>
            </w:r>
          </w:p>
        </w:tc>
        <w:tc>
          <w:tcPr>
            <w:tcW w:w="538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CC196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обучающихся основной группы по физической культуре, справившихся с выполнением нормативов в полном объеме</w:t>
            </w:r>
          </w:p>
        </w:tc>
        <w:tc>
          <w:tcPr>
            <w:tcW w:w="3060" w:type="dxa"/>
            <w:vMerge w:val="restar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7015A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обучающихся 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физической культуре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сновной группы справившихся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выполнением нормативов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частично</w:t>
            </w:r>
          </w:p>
        </w:tc>
        <w:tc>
          <w:tcPr>
            <w:tcW w:w="2646" w:type="dxa"/>
            <w:vMerge w:val="restar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обучающихся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 группы по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физической культуре, не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справившихся с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выполнением нормативов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частично</w:t>
            </w:r>
          </w:p>
        </w:tc>
      </w:tr>
      <w:tr w:rsidR="00293B02" w:rsidRPr="00A37CD2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:rsidR="00293B02" w:rsidRPr="000A4FD3" w:rsidRDefault="00293B02" w:rsidP="00CC1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vAlign w:val="center"/>
          </w:tcPr>
          <w:p w:rsidR="00293B02" w:rsidRPr="000A4FD3" w:rsidRDefault="00293B02" w:rsidP="00CC1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A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Бронзовый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17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Серебряный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1904" w:type="dxa"/>
            <w:tcBorders>
              <w:top w:val="single" w:sz="6" w:space="0" w:color="00000A"/>
              <w:left w:val="single" w:sz="4" w:space="0" w:color="auto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3B02" w:rsidRPr="000A4FD3" w:rsidRDefault="00293B02" w:rsidP="00CC196B">
            <w:pPr>
              <w:spacing w:before="100" w:beforeAutospacing="1" w:after="100" w:afterAutospacing="1" w:line="240" w:lineRule="auto"/>
              <w:ind w:left="11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Золотой</w:t>
            </w:r>
          </w:p>
          <w:p w:rsidR="00293B02" w:rsidRPr="000A4FD3" w:rsidRDefault="00293B02" w:rsidP="00CC196B">
            <w:pPr>
              <w:spacing w:before="100" w:beforeAutospacing="1" w:after="100" w:afterAutospacing="1" w:line="240" w:lineRule="auto"/>
              <w:ind w:left="11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F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4" w:space="0" w:color="auto"/>
              <w:bottom w:val="single" w:sz="4" w:space="0" w:color="auto"/>
              <w:right w:val="single" w:sz="6" w:space="0" w:color="00000A"/>
            </w:tcBorders>
          </w:tcPr>
          <w:p w:rsidR="00293B02" w:rsidRPr="000A4FD3" w:rsidRDefault="00293B02" w:rsidP="00CC1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</w:tcPr>
          <w:p w:rsidR="00293B02" w:rsidRPr="000A4FD3" w:rsidRDefault="00293B02" w:rsidP="00CC1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3B02" w:rsidRPr="00A37CD2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0"/>
        </w:trPr>
        <w:tc>
          <w:tcPr>
            <w:tcW w:w="1842" w:type="dxa"/>
          </w:tcPr>
          <w:p w:rsidR="00293B02" w:rsidRDefault="00293B02" w:rsidP="00CC196B">
            <w:pPr>
              <w:shd w:val="clear" w:color="auto" w:fill="FFFFFF"/>
              <w:spacing w:before="100" w:beforeAutospacing="1" w:after="100" w:afterAutospacing="1" w:line="240" w:lineRule="auto"/>
              <w:ind w:left="13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«Суксинская СОШ»</w:t>
            </w:r>
          </w:p>
        </w:tc>
        <w:tc>
          <w:tcPr>
            <w:tcW w:w="1860" w:type="dxa"/>
          </w:tcPr>
          <w:p w:rsidR="00293B02" w:rsidRDefault="00293B02" w:rsidP="00CC196B">
            <w:pPr>
              <w:shd w:val="clear" w:color="auto" w:fill="FFFFFF"/>
              <w:spacing w:before="100" w:beforeAutospacing="1" w:after="100" w:afterAutospacing="1" w:line="240" w:lineRule="auto"/>
              <w:ind w:left="13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10" w:type="dxa"/>
          </w:tcPr>
          <w:p w:rsidR="00293B02" w:rsidRDefault="00293B02" w:rsidP="00CC196B">
            <w:pPr>
              <w:shd w:val="clear" w:color="auto" w:fill="FFFFFF"/>
              <w:spacing w:before="100" w:beforeAutospacing="1" w:after="100" w:afterAutospacing="1" w:line="240" w:lineRule="auto"/>
              <w:ind w:left="13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68" w:type="dxa"/>
          </w:tcPr>
          <w:p w:rsidR="00293B02" w:rsidRDefault="00293B02" w:rsidP="00CC196B">
            <w:pPr>
              <w:shd w:val="clear" w:color="auto" w:fill="FFFFFF"/>
              <w:spacing w:before="100" w:beforeAutospacing="1" w:after="100" w:afterAutospacing="1" w:line="240" w:lineRule="auto"/>
              <w:ind w:left="13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04" w:type="dxa"/>
          </w:tcPr>
          <w:p w:rsidR="00293B02" w:rsidRDefault="00293B02" w:rsidP="00CC196B">
            <w:pPr>
              <w:shd w:val="clear" w:color="auto" w:fill="FFFFFF"/>
              <w:spacing w:before="100" w:beforeAutospacing="1" w:after="100" w:afterAutospacing="1" w:line="240" w:lineRule="auto"/>
              <w:ind w:left="13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60" w:type="dxa"/>
          </w:tcPr>
          <w:p w:rsidR="00293B02" w:rsidRDefault="00293B02" w:rsidP="00CC196B">
            <w:pPr>
              <w:shd w:val="clear" w:color="auto" w:fill="FFFFFF"/>
              <w:spacing w:before="100" w:beforeAutospacing="1" w:after="100" w:afterAutospacing="1" w:line="240" w:lineRule="auto"/>
              <w:ind w:left="13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46" w:type="dxa"/>
          </w:tcPr>
          <w:p w:rsidR="00293B02" w:rsidRDefault="00293B02" w:rsidP="00CC196B">
            <w:pPr>
              <w:shd w:val="clear" w:color="auto" w:fill="FFFFFF"/>
              <w:spacing w:before="100" w:beforeAutospacing="1" w:after="100" w:afterAutospacing="1" w:line="240" w:lineRule="auto"/>
              <w:ind w:left="13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</w:tbl>
    <w:p w:rsidR="00293B02" w:rsidRDefault="00293B02" w:rsidP="00BD7F8D">
      <w:pPr>
        <w:shd w:val="clear" w:color="auto" w:fill="FFFFFF"/>
        <w:spacing w:before="100" w:beforeAutospacing="1" w:after="144" w:line="240" w:lineRule="auto"/>
        <w:jc w:val="right"/>
        <w:rPr>
          <w:lang w:eastAsia="ru-RU"/>
        </w:rPr>
      </w:pPr>
    </w:p>
    <w:sectPr w:rsidR="00293B02" w:rsidSect="000A4FD3">
      <w:pgSz w:w="16838" w:h="11906" w:orient="landscape" w:code="9"/>
      <w:pgMar w:top="1701" w:right="1134" w:bottom="8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FD3"/>
    <w:rsid w:val="000A4FD3"/>
    <w:rsid w:val="00265352"/>
    <w:rsid w:val="00293B02"/>
    <w:rsid w:val="00377010"/>
    <w:rsid w:val="007015AD"/>
    <w:rsid w:val="00A37346"/>
    <w:rsid w:val="00A37CD2"/>
    <w:rsid w:val="00BD7F8D"/>
    <w:rsid w:val="00C57633"/>
    <w:rsid w:val="00CC0DAC"/>
    <w:rsid w:val="00CC196B"/>
    <w:rsid w:val="00D26ED9"/>
    <w:rsid w:val="00FE6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633"/>
    <w:pPr>
      <w:spacing w:after="200" w:line="276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estern">
    <w:name w:val="western"/>
    <w:basedOn w:val="Normal"/>
    <w:uiPriority w:val="99"/>
    <w:rsid w:val="000A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0A4FD3"/>
  </w:style>
  <w:style w:type="paragraph" w:styleId="NormalWeb">
    <w:name w:val="Normal (Web)"/>
    <w:basedOn w:val="Normal"/>
    <w:uiPriority w:val="99"/>
    <w:semiHidden/>
    <w:rsid w:val="000A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814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14040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1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257</Words>
  <Characters>1469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subject/>
  <dc:creator>Rushan</dc:creator>
  <cp:keywords/>
  <dc:description/>
  <cp:lastModifiedBy>polaris</cp:lastModifiedBy>
  <cp:revision>2</cp:revision>
  <dcterms:created xsi:type="dcterms:W3CDTF">2015-03-19T17:11:00Z</dcterms:created>
  <dcterms:modified xsi:type="dcterms:W3CDTF">2015-03-19T17:11:00Z</dcterms:modified>
</cp:coreProperties>
</file>